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4F65B2" w:rsidRPr="00DD5BF5" w14:paraId="52E1135F" w14:textId="77777777" w:rsidTr="0001773B">
        <w:tc>
          <w:tcPr>
            <w:tcW w:w="9923" w:type="dxa"/>
          </w:tcPr>
          <w:p w14:paraId="52E11357" w14:textId="77777777" w:rsidR="004F65B2" w:rsidRPr="00DD5BF5" w:rsidRDefault="008B6214" w:rsidP="004F65B2">
            <w:pPr>
              <w:ind w:left="4536" w:firstLine="0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52E114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2" o:title="novosib2"/>
                </v:shape>
              </w:pict>
            </w:r>
          </w:p>
          <w:p w14:paraId="52E11358" w14:textId="77777777" w:rsidR="004F65B2" w:rsidRPr="00DD5BF5" w:rsidRDefault="004F65B2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2E11359" w14:textId="77777777" w:rsidR="004F65B2" w:rsidRPr="00DD5BF5" w:rsidRDefault="004F65B2" w:rsidP="004F65B2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2E1135A" w14:textId="77777777" w:rsidR="004F65B2" w:rsidRPr="00DD5BF5" w:rsidRDefault="004F65B2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2E1135B" w14:textId="77777777" w:rsidR="004F65B2" w:rsidRPr="00DD5BF5" w:rsidRDefault="004F65B2" w:rsidP="004F65B2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2E1135C" w14:textId="77777777" w:rsidR="004F65B2" w:rsidRPr="00DD5BF5" w:rsidRDefault="004F65B2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52E1135D" w14:textId="0E430859" w:rsidR="004F65B2" w:rsidRPr="007861AD" w:rsidRDefault="004F65B2" w:rsidP="004F65B2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F779A">
              <w:rPr>
                <w:szCs w:val="28"/>
                <w:u w:val="single"/>
              </w:rPr>
              <w:t>13.02.2017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F779A">
              <w:rPr>
                <w:szCs w:val="28"/>
                <w:u w:val="single"/>
              </w:rPr>
              <w:t>611</w:t>
            </w:r>
            <w:r w:rsidRPr="007861AD">
              <w:rPr>
                <w:szCs w:val="28"/>
                <w:u w:val="single"/>
              </w:rPr>
              <w:tab/>
            </w:r>
          </w:p>
          <w:p w14:paraId="52E1135E" w14:textId="77777777" w:rsidR="004F65B2" w:rsidRPr="00DD5BF5" w:rsidRDefault="004F65B2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1"/>
      </w:tblGrid>
      <w:tr w:rsidR="00092A0A" w:rsidRPr="00452EF0" w14:paraId="52E11361" w14:textId="77777777" w:rsidTr="003B37A8">
        <w:trPr>
          <w:trHeight w:val="583"/>
        </w:trPr>
        <w:tc>
          <w:tcPr>
            <w:tcW w:w="5671" w:type="dxa"/>
          </w:tcPr>
          <w:p w14:paraId="52E11360" w14:textId="77777777" w:rsidR="00092A0A" w:rsidRPr="00452EF0" w:rsidRDefault="004A5018" w:rsidP="00DF5DB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3C35F7" w:rsidRPr="00366695">
              <w:rPr>
                <w:bCs/>
                <w:iCs/>
                <w:szCs w:val="28"/>
              </w:rPr>
              <w:t>кварт</w:t>
            </w:r>
            <w:r w:rsidR="003C35F7" w:rsidRPr="00366695">
              <w:rPr>
                <w:bCs/>
                <w:iCs/>
                <w:szCs w:val="28"/>
              </w:rPr>
              <w:t>а</w:t>
            </w:r>
            <w:r w:rsidR="003C35F7" w:rsidRPr="00366695">
              <w:rPr>
                <w:bCs/>
                <w:iCs/>
                <w:szCs w:val="28"/>
              </w:rPr>
              <w:t>ла</w:t>
            </w:r>
            <w:r w:rsidR="003C35F7">
              <w:rPr>
                <w:bCs/>
                <w:iCs/>
                <w:szCs w:val="28"/>
              </w:rPr>
              <w:t> </w:t>
            </w:r>
            <w:r w:rsidR="00C77055">
              <w:rPr>
                <w:bCs/>
                <w:iCs/>
                <w:szCs w:val="28"/>
              </w:rPr>
              <w:t>321.01.00.07</w:t>
            </w:r>
            <w:r w:rsidR="00C77055" w:rsidRPr="00366695">
              <w:rPr>
                <w:bCs/>
                <w:iCs/>
                <w:szCs w:val="28"/>
              </w:rPr>
              <w:t xml:space="preserve"> в границах </w:t>
            </w:r>
            <w:r w:rsidR="00C77055" w:rsidRPr="00C16DD9">
              <w:rPr>
                <w:bCs/>
                <w:iCs/>
                <w:szCs w:val="28"/>
              </w:rPr>
              <w:t>проекта план</w:t>
            </w:r>
            <w:r w:rsidR="00C77055" w:rsidRPr="00C16DD9">
              <w:rPr>
                <w:bCs/>
                <w:iCs/>
                <w:szCs w:val="28"/>
              </w:rPr>
              <w:t>и</w:t>
            </w:r>
            <w:r w:rsidR="00C77055" w:rsidRPr="00C16DD9">
              <w:rPr>
                <w:bCs/>
                <w:iCs/>
                <w:szCs w:val="28"/>
              </w:rPr>
              <w:t xml:space="preserve">ровки территории, ограниченной </w:t>
            </w:r>
            <w:r w:rsidR="00C77055">
              <w:rPr>
                <w:bCs/>
                <w:iCs/>
                <w:szCs w:val="28"/>
              </w:rPr>
              <w:t>Толмаче</w:t>
            </w:r>
            <w:r w:rsidR="00C77055">
              <w:rPr>
                <w:bCs/>
                <w:iCs/>
                <w:szCs w:val="28"/>
              </w:rPr>
              <w:t>в</w:t>
            </w:r>
            <w:r w:rsidR="00C77055">
              <w:rPr>
                <w:bCs/>
                <w:iCs/>
                <w:szCs w:val="28"/>
              </w:rPr>
              <w:t>ским шоссе, улицей Хилокской, границей города Новосибирска, в Ленинском районе</w:t>
            </w:r>
          </w:p>
        </w:tc>
      </w:tr>
    </w:tbl>
    <w:p w14:paraId="52E11362" w14:textId="77777777" w:rsidR="00092A0A" w:rsidRPr="00452EF0" w:rsidRDefault="00092A0A" w:rsidP="00DF5DB1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52E11363" w14:textId="77777777" w:rsidR="00092A0A" w:rsidRPr="00452EF0" w:rsidRDefault="00092A0A" w:rsidP="00DF5DB1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52E11364" w14:textId="77777777" w:rsidR="00092A0A" w:rsidRPr="00452EF0" w:rsidRDefault="00092A0A" w:rsidP="00DF5DB1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A5442E">
        <w:rPr>
          <w:szCs w:val="28"/>
        </w:rPr>
        <w:t>0</w:t>
      </w:r>
      <w:r w:rsidR="00C77055">
        <w:rPr>
          <w:szCs w:val="28"/>
        </w:rPr>
        <w:t>6</w:t>
      </w:r>
      <w:r w:rsidR="00A5442E">
        <w:rPr>
          <w:szCs w:val="28"/>
        </w:rPr>
        <w:t>.</w:t>
      </w:r>
      <w:r w:rsidR="00C77055">
        <w:rPr>
          <w:szCs w:val="28"/>
        </w:rPr>
        <w:t>05</w:t>
      </w:r>
      <w:r w:rsidR="00A5442E">
        <w:rPr>
          <w:szCs w:val="28"/>
        </w:rPr>
        <w:t>.201</w:t>
      </w:r>
      <w:r w:rsidR="00C77055">
        <w:rPr>
          <w:szCs w:val="28"/>
        </w:rPr>
        <w:t>6</w:t>
      </w:r>
      <w:r w:rsidR="00A5442E" w:rsidRPr="00366695">
        <w:rPr>
          <w:szCs w:val="28"/>
        </w:rPr>
        <w:t xml:space="preserve"> № </w:t>
      </w:r>
      <w:r w:rsidR="00C77055">
        <w:rPr>
          <w:szCs w:val="28"/>
        </w:rPr>
        <w:t>1789</w:t>
      </w:r>
      <w:r w:rsidR="00A5442E" w:rsidRPr="00366695">
        <w:rPr>
          <w:szCs w:val="28"/>
        </w:rPr>
        <w:t xml:space="preserve"> «Об утверждении </w:t>
      </w:r>
      <w:r w:rsidR="00A5442E" w:rsidRPr="00C16DD9">
        <w:rPr>
          <w:szCs w:val="28"/>
        </w:rPr>
        <w:t>проекта планировки территории, ограниче</w:t>
      </w:r>
      <w:r w:rsidR="00A5442E" w:rsidRPr="00C16DD9">
        <w:rPr>
          <w:szCs w:val="28"/>
        </w:rPr>
        <w:t>н</w:t>
      </w:r>
      <w:r w:rsidR="00A5442E" w:rsidRPr="00C16DD9">
        <w:rPr>
          <w:szCs w:val="28"/>
        </w:rPr>
        <w:t>ной</w:t>
      </w:r>
      <w:r w:rsidR="00C77055" w:rsidRPr="00C77055">
        <w:rPr>
          <w:bCs/>
          <w:iCs/>
          <w:szCs w:val="28"/>
        </w:rPr>
        <w:t xml:space="preserve"> </w:t>
      </w:r>
      <w:r w:rsidR="00C77055">
        <w:rPr>
          <w:bCs/>
          <w:iCs/>
          <w:szCs w:val="28"/>
        </w:rPr>
        <w:t xml:space="preserve">Толмачевским шоссе, улицей Хилокской, границей города Новосибирска, в </w:t>
      </w:r>
      <w:r w:rsidR="00C77055" w:rsidRPr="00C77055">
        <w:rPr>
          <w:szCs w:val="28"/>
        </w:rPr>
        <w:t>Ленинском районе</w:t>
      </w:r>
      <w:r w:rsidR="00176DF6" w:rsidRPr="0032146F">
        <w:rPr>
          <w:szCs w:val="28"/>
        </w:rPr>
        <w:t>»</w:t>
      </w:r>
      <w:r w:rsidR="00C77055">
        <w:rPr>
          <w:szCs w:val="28"/>
        </w:rPr>
        <w:t xml:space="preserve">, руководствуясь Уставом города </w:t>
      </w:r>
      <w:r w:rsidR="00FB40B7" w:rsidRPr="00452EF0">
        <w:rPr>
          <w:szCs w:val="28"/>
        </w:rPr>
        <w:t>Новосибирска,</w:t>
      </w:r>
      <w:r w:rsidR="00DF5DB1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14:paraId="52E11365" w14:textId="77777777" w:rsidR="00092A0A" w:rsidRPr="00452EF0" w:rsidRDefault="00092A0A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C77055">
        <w:rPr>
          <w:bCs/>
          <w:iCs/>
          <w:szCs w:val="28"/>
        </w:rPr>
        <w:t>321.01.00.07</w:t>
      </w:r>
      <w:r w:rsidR="00C77055" w:rsidRPr="00366695">
        <w:rPr>
          <w:bCs/>
          <w:iCs/>
          <w:szCs w:val="28"/>
        </w:rPr>
        <w:t xml:space="preserve"> в гран</w:t>
      </w:r>
      <w:r w:rsidR="00C77055" w:rsidRPr="00366695">
        <w:rPr>
          <w:bCs/>
          <w:iCs/>
          <w:szCs w:val="28"/>
        </w:rPr>
        <w:t>и</w:t>
      </w:r>
      <w:r w:rsidR="00C77055" w:rsidRPr="00366695">
        <w:rPr>
          <w:bCs/>
          <w:iCs/>
          <w:szCs w:val="28"/>
        </w:rPr>
        <w:t xml:space="preserve">цах </w:t>
      </w:r>
      <w:r w:rsidR="00C77055" w:rsidRPr="00C16DD9">
        <w:rPr>
          <w:bCs/>
          <w:iCs/>
          <w:szCs w:val="28"/>
        </w:rPr>
        <w:t xml:space="preserve">проекта планировки территории, ограниченной </w:t>
      </w:r>
      <w:r w:rsidR="00C77055">
        <w:rPr>
          <w:bCs/>
          <w:iCs/>
          <w:szCs w:val="28"/>
        </w:rPr>
        <w:t>Толмачевским шоссе, улицей Хилокской, границей города Новосибирска,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14:paraId="52E11366" w14:textId="77777777" w:rsidR="00DC7541" w:rsidRPr="00452EF0" w:rsidRDefault="00092A0A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14:paraId="52E11367" w14:textId="77777777" w:rsidR="00447741" w:rsidRPr="00452EF0" w:rsidRDefault="00447741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14:paraId="52E11368" w14:textId="77777777" w:rsidR="00092A0A" w:rsidRPr="00452EF0" w:rsidRDefault="00092A0A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F653EE" w14:paraId="52E1136B" w14:textId="77777777" w:rsidTr="00B02ED7">
        <w:trPr>
          <w:trHeight w:val="290"/>
        </w:trPr>
        <w:tc>
          <w:tcPr>
            <w:tcW w:w="6946" w:type="dxa"/>
          </w:tcPr>
          <w:p w14:paraId="52E11369" w14:textId="77777777"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2E1136A" w14:textId="77777777"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52E1136C" w14:textId="77777777"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14:paraId="52E1136D" w14:textId="77777777" w:rsidR="00F44D43" w:rsidRDefault="00F44D43" w:rsidP="00407E52">
      <w:pPr>
        <w:suppressAutoHyphens/>
        <w:ind w:firstLine="0"/>
        <w:rPr>
          <w:sz w:val="24"/>
          <w:szCs w:val="28"/>
        </w:rPr>
      </w:pPr>
    </w:p>
    <w:p w14:paraId="52E1136E" w14:textId="77777777" w:rsidR="004F65B2" w:rsidRDefault="004F65B2" w:rsidP="00407E52">
      <w:pPr>
        <w:suppressAutoHyphens/>
        <w:ind w:firstLine="0"/>
        <w:rPr>
          <w:sz w:val="24"/>
          <w:szCs w:val="28"/>
        </w:rPr>
      </w:pPr>
    </w:p>
    <w:p w14:paraId="52E1136F" w14:textId="77777777" w:rsidR="004F65B2" w:rsidRDefault="004F65B2" w:rsidP="00407E52">
      <w:pPr>
        <w:suppressAutoHyphens/>
        <w:ind w:firstLine="0"/>
        <w:rPr>
          <w:sz w:val="24"/>
          <w:szCs w:val="28"/>
        </w:rPr>
      </w:pPr>
    </w:p>
    <w:p w14:paraId="52E11370" w14:textId="77777777" w:rsidR="00C77055" w:rsidRPr="004722AC" w:rsidRDefault="00C77055" w:rsidP="00407E52">
      <w:pPr>
        <w:suppressAutoHyphens/>
        <w:ind w:firstLine="0"/>
        <w:rPr>
          <w:sz w:val="24"/>
          <w:szCs w:val="28"/>
        </w:rPr>
      </w:pPr>
    </w:p>
    <w:p w14:paraId="52E11371" w14:textId="77777777" w:rsidR="00F44D43" w:rsidRPr="004722AC" w:rsidRDefault="00A73B01" w:rsidP="00F44D43">
      <w:pPr>
        <w:suppressAutoHyphens/>
        <w:ind w:firstLine="0"/>
        <w:rPr>
          <w:sz w:val="24"/>
        </w:rPr>
      </w:pPr>
      <w:r>
        <w:rPr>
          <w:sz w:val="24"/>
        </w:rPr>
        <w:t>Гальянова</w:t>
      </w:r>
    </w:p>
    <w:p w14:paraId="52E11372" w14:textId="77777777"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A73B01">
        <w:rPr>
          <w:sz w:val="24"/>
        </w:rPr>
        <w:t>08</w:t>
      </w:r>
    </w:p>
    <w:p w14:paraId="52E11373" w14:textId="77777777"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14:paraId="52E11374" w14:textId="77777777"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DF5DB1">
          <w:headerReference w:type="even" r:id="rId13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14:paraId="52E11375" w14:textId="77777777" w:rsidR="00092A0A" w:rsidRPr="00467901" w:rsidRDefault="008B6214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52E11414"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14:paraId="52E11376" w14:textId="77777777"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14:paraId="52E11377" w14:textId="77777777"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14:paraId="52E11378" w14:textId="0F71B0D5"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8B6214" w:rsidRPr="008B6214">
        <w:rPr>
          <w:szCs w:val="28"/>
          <w:u w:val="single"/>
        </w:rPr>
        <w:t>13.02.2017</w:t>
      </w:r>
      <w:r w:rsidRPr="00467901">
        <w:rPr>
          <w:szCs w:val="28"/>
        </w:rPr>
        <w:t xml:space="preserve"> № </w:t>
      </w:r>
      <w:bookmarkStart w:id="0" w:name="_GoBack"/>
      <w:r w:rsidR="008B6214" w:rsidRPr="008B6214">
        <w:rPr>
          <w:szCs w:val="28"/>
          <w:u w:val="single"/>
        </w:rPr>
        <w:t>611</w:t>
      </w:r>
      <w:bookmarkEnd w:id="0"/>
    </w:p>
    <w:p w14:paraId="52E11379" w14:textId="77777777"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52E1137A" w14:textId="77777777"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52E1137B" w14:textId="77777777"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14:paraId="52E1137C" w14:textId="77777777" w:rsidR="00DF5DB1" w:rsidRDefault="00124BE2" w:rsidP="00C77055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C77055">
        <w:rPr>
          <w:bCs/>
          <w:iCs/>
          <w:szCs w:val="28"/>
        </w:rPr>
        <w:t>321.01.00.07</w:t>
      </w:r>
      <w:r w:rsidR="00C77055" w:rsidRPr="00366695">
        <w:rPr>
          <w:bCs/>
          <w:iCs/>
          <w:szCs w:val="28"/>
        </w:rPr>
        <w:t xml:space="preserve"> в границах </w:t>
      </w:r>
      <w:r w:rsidR="00C77055" w:rsidRPr="00C16DD9">
        <w:rPr>
          <w:bCs/>
          <w:iCs/>
          <w:szCs w:val="28"/>
        </w:rPr>
        <w:t xml:space="preserve">проекта планировки территории, ограниченной </w:t>
      </w:r>
      <w:r w:rsidR="00C77055">
        <w:rPr>
          <w:bCs/>
          <w:iCs/>
          <w:szCs w:val="28"/>
        </w:rPr>
        <w:t xml:space="preserve">Толмачевским шоссе, улицей Хилокской, </w:t>
      </w:r>
    </w:p>
    <w:p w14:paraId="52E1137D" w14:textId="77777777" w:rsidR="00263A17" w:rsidRDefault="00C77055" w:rsidP="00C77055">
      <w:pPr>
        <w:widowControl w:val="0"/>
        <w:suppressAutoHyphens/>
        <w:ind w:firstLine="0"/>
        <w:jc w:val="center"/>
        <w:rPr>
          <w:szCs w:val="28"/>
        </w:rPr>
      </w:pPr>
      <w:r>
        <w:rPr>
          <w:bCs/>
          <w:iCs/>
          <w:szCs w:val="28"/>
        </w:rPr>
        <w:t>границей города Новосибирска, в Ленинском районе</w:t>
      </w:r>
    </w:p>
    <w:p w14:paraId="52E1137E" w14:textId="77777777"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52E1137F" w14:textId="77777777"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14:paraId="52E11380" w14:textId="77777777" w:rsidR="00457B81" w:rsidRDefault="00457B81" w:rsidP="0090181E">
      <w:pPr>
        <w:ind w:firstLine="0"/>
        <w:rPr>
          <w:szCs w:val="28"/>
        </w:rPr>
      </w:pPr>
    </w:p>
    <w:p w14:paraId="52E11381" w14:textId="77777777" w:rsidR="004722AC" w:rsidRPr="00DF5DB1" w:rsidRDefault="004722AC" w:rsidP="0090181E">
      <w:pPr>
        <w:ind w:firstLine="0"/>
        <w:rPr>
          <w:sz w:val="16"/>
          <w:szCs w:val="16"/>
        </w:rPr>
      </w:pPr>
    </w:p>
    <w:p w14:paraId="52E11382" w14:textId="77777777" w:rsidR="004B6343" w:rsidRDefault="006004BE" w:rsidP="00DF5DB1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14:paraId="52E11383" w14:textId="77777777"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4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5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6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7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8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9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A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B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C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D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E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8F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0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1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2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3" w14:textId="77777777"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4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5" w14:textId="77777777" w:rsidR="005203AA" w:rsidRDefault="005203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6" w14:textId="77777777" w:rsidR="005203AA" w:rsidRDefault="005203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7" w14:textId="77777777" w:rsidR="005203AA" w:rsidRDefault="005203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8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9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A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B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2E1139C" w14:textId="77777777" w:rsidR="005203AA" w:rsidRPr="00BA3A03" w:rsidRDefault="005203AA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52E1139D" w14:textId="77777777"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52E1139E" w14:textId="77777777" w:rsidR="003A692B" w:rsidRDefault="00B564FD" w:rsidP="003A692B">
      <w:pPr>
        <w:pStyle w:val="a9"/>
        <w:ind w:firstLine="0"/>
        <w:jc w:val="center"/>
        <w:rPr>
          <w:sz w:val="24"/>
        </w:rPr>
        <w:sectPr w:rsidR="003A692B" w:rsidSect="00C77055">
          <w:headerReference w:type="even" r:id="rId15"/>
          <w:headerReference w:type="default" r:id="rId16"/>
          <w:headerReference w:type="first" r:id="rId17"/>
          <w:pgSz w:w="23814" w:h="16840" w:orient="landscape" w:code="8"/>
          <w:pgMar w:top="567" w:right="851" w:bottom="851" w:left="1135" w:header="709" w:footer="57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 wp14:anchorId="52E11415" wp14:editId="52E11416">
            <wp:extent cx="13860780" cy="9806892"/>
            <wp:effectExtent l="19050" t="0" r="7620" b="0"/>
            <wp:docPr id="1" name="Рисунок 1" descr="C:\Users\egaljanova\AppData\Local\Microsoft\Windows\Temporary Internet Files\Content.Word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aljanova\AppData\Local\Microsoft\Windows\Temporary Internet Files\Content.Word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780" cy="98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1139F" w14:textId="77777777"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14:paraId="52E113A0" w14:textId="77777777"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отображением красных линий, утве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доп</w:t>
      </w:r>
      <w:r w:rsidRPr="008E662B">
        <w:rPr>
          <w:sz w:val="24"/>
          <w:szCs w:val="24"/>
        </w:rPr>
        <w:t>у</w:t>
      </w:r>
      <w:r w:rsidRPr="008E662B">
        <w:rPr>
          <w:sz w:val="24"/>
          <w:szCs w:val="24"/>
        </w:rPr>
        <w:t>стимого размещения зданий, строений, сооружений,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14:paraId="52E113A1" w14:textId="77777777" w:rsidR="008E662B" w:rsidRPr="00446429" w:rsidRDefault="008E662B" w:rsidP="008E662B">
      <w:pPr>
        <w:pStyle w:val="a9"/>
        <w:ind w:firstLine="0"/>
        <w:jc w:val="right"/>
      </w:pPr>
    </w:p>
    <w:p w14:paraId="52E113A2" w14:textId="77777777" w:rsidR="008E662B" w:rsidRPr="00446429" w:rsidRDefault="008E662B" w:rsidP="008E662B">
      <w:pPr>
        <w:pStyle w:val="a9"/>
        <w:ind w:firstLine="0"/>
        <w:jc w:val="right"/>
      </w:pPr>
    </w:p>
    <w:p w14:paraId="52E113A3" w14:textId="77777777" w:rsidR="008E662B" w:rsidRPr="008E662B" w:rsidRDefault="008E662B" w:rsidP="0044642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14:paraId="52E113A4" w14:textId="77777777" w:rsidR="008E662B" w:rsidRPr="008E662B" w:rsidRDefault="008E662B" w:rsidP="0044642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14:paraId="52E113A5" w14:textId="77777777"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2838"/>
        <w:gridCol w:w="1985"/>
        <w:gridCol w:w="2548"/>
      </w:tblGrid>
      <w:tr w:rsidR="008E662B" w:rsidRPr="008E662B" w14:paraId="52E113B6" w14:textId="77777777" w:rsidTr="004F65B2">
        <w:tc>
          <w:tcPr>
            <w:tcW w:w="563" w:type="pct"/>
          </w:tcPr>
          <w:p w14:paraId="52E113A6" w14:textId="77777777" w:rsidR="008E662B" w:rsidRPr="008E662B" w:rsidRDefault="008E662B" w:rsidP="004F65B2">
            <w:pPr>
              <w:pStyle w:val="a9"/>
              <w:ind w:left="-108" w:right="-109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земельн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участка на чертеже</w:t>
            </w:r>
          </w:p>
        </w:tc>
        <w:tc>
          <w:tcPr>
            <w:tcW w:w="775" w:type="pct"/>
          </w:tcPr>
          <w:p w14:paraId="52E113A7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14:paraId="52E113A8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14:paraId="52E113A9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квартала</w:t>
            </w:r>
          </w:p>
        </w:tc>
        <w:tc>
          <w:tcPr>
            <w:tcW w:w="1410" w:type="pct"/>
          </w:tcPr>
          <w:p w14:paraId="52E113AA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14:paraId="52E113AB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14:paraId="52E113AC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земельных участков в соответствии</w:t>
            </w:r>
          </w:p>
          <w:p w14:paraId="52E113AD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14:paraId="52E113AE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86" w:type="pct"/>
          </w:tcPr>
          <w:p w14:paraId="52E113AF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14:paraId="52E113B0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и изменяемых</w:t>
            </w:r>
          </w:p>
          <w:p w14:paraId="52E113B1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земельных</w:t>
            </w:r>
          </w:p>
          <w:p w14:paraId="52E113B2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участков и их частей, га</w:t>
            </w:r>
          </w:p>
        </w:tc>
        <w:tc>
          <w:tcPr>
            <w:tcW w:w="1266" w:type="pct"/>
          </w:tcPr>
          <w:p w14:paraId="52E113B3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14:paraId="52E113B4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14:paraId="52E113B5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14:paraId="52E113B7" w14:textId="77777777"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2"/>
        <w:gridCol w:w="2838"/>
        <w:gridCol w:w="1985"/>
        <w:gridCol w:w="2546"/>
      </w:tblGrid>
      <w:tr w:rsidR="008E662B" w:rsidRPr="008E662B" w14:paraId="52E113BD" w14:textId="77777777" w:rsidTr="004F65B2">
        <w:trPr>
          <w:tblHeader/>
        </w:trPr>
        <w:tc>
          <w:tcPr>
            <w:tcW w:w="563" w:type="pct"/>
          </w:tcPr>
          <w:p w14:paraId="52E113B8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776" w:type="pct"/>
          </w:tcPr>
          <w:p w14:paraId="52E113B9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10" w:type="pct"/>
          </w:tcPr>
          <w:p w14:paraId="52E113BA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986" w:type="pct"/>
          </w:tcPr>
          <w:p w14:paraId="52E113BB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265" w:type="pct"/>
          </w:tcPr>
          <w:p w14:paraId="52E113BC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585F05" w:rsidRPr="008E662B" w14:paraId="52E113C3" w14:textId="77777777" w:rsidTr="004F65B2">
        <w:tc>
          <w:tcPr>
            <w:tcW w:w="563" w:type="pct"/>
          </w:tcPr>
          <w:p w14:paraId="52E113BE" w14:textId="77777777" w:rsidR="00585F05" w:rsidRPr="00992086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776" w:type="pct"/>
          </w:tcPr>
          <w:p w14:paraId="52E113BF" w14:textId="77777777" w:rsidR="00585F05" w:rsidRPr="00992086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sz w:val="24"/>
              </w:rPr>
              <w:t>54:35:0</w:t>
            </w:r>
            <w:r w:rsidR="00111154">
              <w:rPr>
                <w:sz w:val="24"/>
              </w:rPr>
              <w:t>62650</w:t>
            </w:r>
          </w:p>
        </w:tc>
        <w:tc>
          <w:tcPr>
            <w:tcW w:w="1410" w:type="pct"/>
          </w:tcPr>
          <w:p w14:paraId="52E113C0" w14:textId="77777777" w:rsidR="00585F05" w:rsidRPr="00992086" w:rsidRDefault="00FC3877" w:rsidP="00585F05">
            <w:pPr>
              <w:pStyle w:val="S9"/>
              <w:ind w:right="34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Склады</w:t>
            </w:r>
          </w:p>
        </w:tc>
        <w:tc>
          <w:tcPr>
            <w:tcW w:w="986" w:type="pct"/>
          </w:tcPr>
          <w:p w14:paraId="52E113C1" w14:textId="77777777" w:rsidR="00585F05" w:rsidRPr="00992086" w:rsidRDefault="00111154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3,3351</w:t>
            </w:r>
          </w:p>
        </w:tc>
        <w:tc>
          <w:tcPr>
            <w:tcW w:w="1265" w:type="pct"/>
            <w:vAlign w:val="center"/>
          </w:tcPr>
          <w:p w14:paraId="52E113C2" w14:textId="77777777" w:rsidR="00585F05" w:rsidRPr="00992086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Нов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</w:t>
            </w:r>
            <w:r w:rsidR="00111154">
              <w:rPr>
                <w:rFonts w:eastAsia="Calibri"/>
                <w:sz w:val="24"/>
              </w:rPr>
              <w:t>Толмаче</w:t>
            </w:r>
            <w:r w:rsidR="00111154">
              <w:rPr>
                <w:rFonts w:eastAsia="Calibri"/>
                <w:sz w:val="24"/>
              </w:rPr>
              <w:t>в</w:t>
            </w:r>
            <w:r w:rsidR="00111154">
              <w:rPr>
                <w:rFonts w:eastAsia="Calibri"/>
                <w:sz w:val="24"/>
              </w:rPr>
              <w:t>ское шоссе</w:t>
            </w:r>
            <w:r w:rsidRPr="00992086">
              <w:rPr>
                <w:rFonts w:eastAsia="Calibri"/>
                <w:sz w:val="24"/>
              </w:rPr>
              <w:t xml:space="preserve">, </w:t>
            </w:r>
            <w:bookmarkEnd w:id="1"/>
            <w:bookmarkEnd w:id="2"/>
            <w:bookmarkEnd w:id="3"/>
            <w:bookmarkEnd w:id="4"/>
            <w:bookmarkEnd w:id="5"/>
            <w:r w:rsidR="00111154">
              <w:rPr>
                <w:rFonts w:eastAsia="Calibri"/>
                <w:sz w:val="24"/>
              </w:rPr>
              <w:t>63</w:t>
            </w:r>
          </w:p>
        </w:tc>
      </w:tr>
      <w:tr w:rsidR="00585F05" w:rsidRPr="008E662B" w14:paraId="52E113C9" w14:textId="77777777" w:rsidTr="004F65B2">
        <w:tc>
          <w:tcPr>
            <w:tcW w:w="563" w:type="pct"/>
          </w:tcPr>
          <w:p w14:paraId="52E113C4" w14:textId="77777777"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776" w:type="pct"/>
          </w:tcPr>
          <w:p w14:paraId="52E113C5" w14:textId="77777777"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</w:t>
            </w:r>
            <w:r w:rsidR="00111154" w:rsidRPr="00992086">
              <w:rPr>
                <w:sz w:val="24"/>
              </w:rPr>
              <w:t>0</w:t>
            </w:r>
            <w:r w:rsidR="00111154">
              <w:rPr>
                <w:sz w:val="24"/>
              </w:rPr>
              <w:t>62650</w:t>
            </w:r>
          </w:p>
        </w:tc>
        <w:tc>
          <w:tcPr>
            <w:tcW w:w="1410" w:type="pct"/>
          </w:tcPr>
          <w:p w14:paraId="52E113C6" w14:textId="77777777" w:rsidR="00585F05" w:rsidRPr="007245AE" w:rsidRDefault="00FC3877" w:rsidP="00585F05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sz w:val="24"/>
              </w:rPr>
              <w:t>Общее пользование те</w:t>
            </w:r>
            <w:r>
              <w:rPr>
                <w:rFonts w:eastAsia="Calibri"/>
                <w:sz w:val="24"/>
              </w:rPr>
              <w:t>р</w:t>
            </w:r>
            <w:r>
              <w:rPr>
                <w:rFonts w:eastAsia="Calibri"/>
                <w:sz w:val="24"/>
              </w:rPr>
              <w:t>ритории</w:t>
            </w:r>
          </w:p>
        </w:tc>
        <w:tc>
          <w:tcPr>
            <w:tcW w:w="986" w:type="pct"/>
          </w:tcPr>
          <w:p w14:paraId="52E113C7" w14:textId="77777777"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</w:t>
            </w:r>
            <w:r w:rsidR="00111154">
              <w:rPr>
                <w:rFonts w:eastAsia="Calibri"/>
                <w:sz w:val="24"/>
              </w:rPr>
              <w:t>5869</w:t>
            </w:r>
          </w:p>
        </w:tc>
        <w:tc>
          <w:tcPr>
            <w:tcW w:w="1265" w:type="pct"/>
            <w:vAlign w:val="center"/>
          </w:tcPr>
          <w:p w14:paraId="52E113C8" w14:textId="77777777" w:rsidR="00585F05" w:rsidRPr="007245AE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 xml:space="preserve">сибирск, </w:t>
            </w:r>
            <w:r w:rsidR="00111154">
              <w:rPr>
                <w:rFonts w:eastAsia="Calibri"/>
                <w:sz w:val="24"/>
              </w:rPr>
              <w:t>Толмаче</w:t>
            </w:r>
            <w:r w:rsidR="00111154">
              <w:rPr>
                <w:rFonts w:eastAsia="Calibri"/>
                <w:sz w:val="24"/>
              </w:rPr>
              <w:t>в</w:t>
            </w:r>
            <w:r w:rsidR="00111154">
              <w:rPr>
                <w:rFonts w:eastAsia="Calibri"/>
                <w:sz w:val="24"/>
              </w:rPr>
              <w:t>ское шоссе, (63)</w:t>
            </w:r>
          </w:p>
        </w:tc>
      </w:tr>
      <w:tr w:rsidR="00585F05" w:rsidRPr="008E662B" w14:paraId="52E113CF" w14:textId="77777777" w:rsidTr="004F65B2">
        <w:tc>
          <w:tcPr>
            <w:tcW w:w="563" w:type="pct"/>
          </w:tcPr>
          <w:p w14:paraId="52E113CA" w14:textId="77777777"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776" w:type="pct"/>
            <w:tcBorders>
              <w:bottom w:val="single" w:sz="4" w:space="0" w:color="000000"/>
            </w:tcBorders>
          </w:tcPr>
          <w:p w14:paraId="52E113CB" w14:textId="77777777"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</w:t>
            </w:r>
            <w:r w:rsidR="00111154" w:rsidRPr="00992086">
              <w:rPr>
                <w:sz w:val="24"/>
              </w:rPr>
              <w:t>0</w:t>
            </w:r>
            <w:r w:rsidR="00111154">
              <w:rPr>
                <w:sz w:val="24"/>
              </w:rPr>
              <w:t>62650</w:t>
            </w:r>
          </w:p>
        </w:tc>
        <w:tc>
          <w:tcPr>
            <w:tcW w:w="1410" w:type="pct"/>
          </w:tcPr>
          <w:p w14:paraId="52E113CC" w14:textId="77777777" w:rsidR="00585F05" w:rsidRPr="007245AE" w:rsidRDefault="004E756E" w:rsidP="00585F05">
            <w:pPr>
              <w:pStyle w:val="S9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Склады</w:t>
            </w:r>
            <w:r w:rsidR="0064237A">
              <w:rPr>
                <w:rFonts w:eastAsia="Calibri"/>
                <w:sz w:val="24"/>
              </w:rPr>
              <w:t>; магазины; ко</w:t>
            </w:r>
            <w:r w:rsidR="0064237A">
              <w:rPr>
                <w:rFonts w:eastAsia="Calibri"/>
                <w:sz w:val="24"/>
              </w:rPr>
              <w:t>м</w:t>
            </w:r>
            <w:r w:rsidR="0064237A">
              <w:rPr>
                <w:rFonts w:eastAsia="Calibri"/>
                <w:sz w:val="24"/>
              </w:rPr>
              <w:t>мунальное обслужив</w:t>
            </w:r>
            <w:r w:rsidR="0064237A">
              <w:rPr>
                <w:rFonts w:eastAsia="Calibri"/>
                <w:sz w:val="24"/>
              </w:rPr>
              <w:t>а</w:t>
            </w:r>
            <w:r w:rsidR="0064237A">
              <w:rPr>
                <w:rFonts w:eastAsia="Calibri"/>
                <w:sz w:val="24"/>
              </w:rPr>
              <w:t>ние; бытовое обслуж</w:t>
            </w:r>
            <w:r w:rsidR="0064237A">
              <w:rPr>
                <w:rFonts w:eastAsia="Calibri"/>
                <w:sz w:val="24"/>
              </w:rPr>
              <w:t>и</w:t>
            </w:r>
            <w:r w:rsidR="0064237A">
              <w:rPr>
                <w:rFonts w:eastAsia="Calibri"/>
                <w:sz w:val="24"/>
              </w:rPr>
              <w:t>вание</w:t>
            </w:r>
          </w:p>
        </w:tc>
        <w:tc>
          <w:tcPr>
            <w:tcW w:w="986" w:type="pct"/>
          </w:tcPr>
          <w:p w14:paraId="52E113CD" w14:textId="77777777" w:rsidR="00585F05" w:rsidRPr="007245AE" w:rsidRDefault="00111154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4,1521</w:t>
            </w:r>
          </w:p>
        </w:tc>
        <w:tc>
          <w:tcPr>
            <w:tcW w:w="1265" w:type="pct"/>
            <w:vAlign w:val="center"/>
          </w:tcPr>
          <w:p w14:paraId="52E113CE" w14:textId="77777777" w:rsidR="00585F05" w:rsidRPr="007245AE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 xml:space="preserve">сибирск, </w:t>
            </w:r>
            <w:r w:rsidR="00111154">
              <w:rPr>
                <w:rFonts w:eastAsia="Calibri"/>
                <w:sz w:val="24"/>
              </w:rPr>
              <w:t>Толмаче</w:t>
            </w:r>
            <w:r w:rsidR="00111154">
              <w:rPr>
                <w:rFonts w:eastAsia="Calibri"/>
                <w:sz w:val="24"/>
              </w:rPr>
              <w:t>в</w:t>
            </w:r>
            <w:r w:rsidR="004E756E">
              <w:rPr>
                <w:rFonts w:eastAsia="Calibri"/>
                <w:sz w:val="24"/>
              </w:rPr>
              <w:t xml:space="preserve">ское шоссе, </w:t>
            </w:r>
            <w:r w:rsidR="00111154">
              <w:rPr>
                <w:rFonts w:eastAsia="Calibri"/>
                <w:sz w:val="24"/>
              </w:rPr>
              <w:t>63а</w:t>
            </w:r>
          </w:p>
        </w:tc>
      </w:tr>
      <w:tr w:rsidR="00930BAB" w:rsidRPr="008E662B" w14:paraId="52E113D5" w14:textId="77777777" w:rsidTr="004F65B2">
        <w:trPr>
          <w:trHeight w:val="287"/>
        </w:trPr>
        <w:tc>
          <w:tcPr>
            <w:tcW w:w="563" w:type="pct"/>
            <w:tcBorders>
              <w:right w:val="nil"/>
            </w:tcBorders>
          </w:tcPr>
          <w:p w14:paraId="52E113D0" w14:textId="77777777" w:rsidR="00930BAB" w:rsidRPr="008E662B" w:rsidRDefault="00930BAB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</w:p>
        </w:tc>
        <w:tc>
          <w:tcPr>
            <w:tcW w:w="776" w:type="pct"/>
            <w:tcBorders>
              <w:left w:val="nil"/>
            </w:tcBorders>
          </w:tcPr>
          <w:p w14:paraId="52E113D1" w14:textId="77777777" w:rsidR="00930BAB" w:rsidRPr="008E662B" w:rsidRDefault="00930BAB" w:rsidP="00930BAB">
            <w:pPr>
              <w:pStyle w:val="a9"/>
              <w:ind w:firstLine="0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410" w:type="pct"/>
          </w:tcPr>
          <w:p w14:paraId="52E113D2" w14:textId="77777777" w:rsidR="00930BAB" w:rsidRPr="008E662B" w:rsidRDefault="00930BAB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</w:p>
        </w:tc>
        <w:tc>
          <w:tcPr>
            <w:tcW w:w="986" w:type="pct"/>
          </w:tcPr>
          <w:p w14:paraId="52E113D3" w14:textId="77777777" w:rsidR="00930BAB" w:rsidRPr="008E662B" w:rsidRDefault="00930BAB" w:rsidP="00FC387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8,0741</w:t>
            </w:r>
          </w:p>
        </w:tc>
        <w:tc>
          <w:tcPr>
            <w:tcW w:w="1265" w:type="pct"/>
          </w:tcPr>
          <w:p w14:paraId="52E113D4" w14:textId="77777777" w:rsidR="00930BAB" w:rsidRPr="008E662B" w:rsidRDefault="00930BA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14:paraId="52E113D6" w14:textId="77777777" w:rsidR="008E662B" w:rsidRDefault="008E662B" w:rsidP="008E662B">
      <w:pPr>
        <w:pStyle w:val="a9"/>
        <w:rPr>
          <w:sz w:val="24"/>
          <w:szCs w:val="24"/>
        </w:rPr>
      </w:pPr>
    </w:p>
    <w:p w14:paraId="52E113D7" w14:textId="77777777" w:rsidR="00446429" w:rsidRPr="00446429" w:rsidRDefault="00446429" w:rsidP="008E662B">
      <w:pPr>
        <w:pStyle w:val="a9"/>
        <w:rPr>
          <w:sz w:val="20"/>
          <w:szCs w:val="20"/>
        </w:rPr>
      </w:pPr>
    </w:p>
    <w:p w14:paraId="52E113D8" w14:textId="77777777" w:rsidR="00446429" w:rsidRDefault="00446429" w:rsidP="00446429">
      <w:pPr>
        <w:pStyle w:val="a9"/>
        <w:ind w:firstLine="0"/>
        <w:jc w:val="center"/>
      </w:pPr>
      <w:r>
        <w:t>____________</w:t>
      </w:r>
    </w:p>
    <w:p w14:paraId="52E113D9" w14:textId="77777777" w:rsidR="005203AA" w:rsidRDefault="005203AA" w:rsidP="00446429">
      <w:pPr>
        <w:pStyle w:val="a9"/>
        <w:ind w:firstLine="0"/>
        <w:jc w:val="center"/>
      </w:pPr>
    </w:p>
    <w:p w14:paraId="52E113DA" w14:textId="77777777" w:rsidR="005203AA" w:rsidRPr="00BA3A03" w:rsidRDefault="005203AA" w:rsidP="005203A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14:paraId="52E113DB" w14:textId="77777777" w:rsidR="00446429" w:rsidRDefault="00446429" w:rsidP="00446429">
      <w:pPr>
        <w:pStyle w:val="a9"/>
        <w:ind w:firstLine="0"/>
        <w:jc w:val="center"/>
        <w:sectPr w:rsidR="00446429" w:rsidSect="004F65B2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52E113DC" w14:textId="77777777"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14:paraId="52E113DD" w14:textId="77777777"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отображением красных линий, утве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доп</w:t>
      </w:r>
      <w:r w:rsidRPr="008E662B">
        <w:rPr>
          <w:sz w:val="24"/>
          <w:szCs w:val="24"/>
        </w:rPr>
        <w:t>у</w:t>
      </w:r>
      <w:r w:rsidRPr="008E662B">
        <w:rPr>
          <w:sz w:val="24"/>
          <w:szCs w:val="24"/>
        </w:rPr>
        <w:t>стимого размещения зданий, строений, сооружений,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14:paraId="52E113DE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52E113DF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52E113E0" w14:textId="77777777"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14:paraId="52E113E1" w14:textId="77777777"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52480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52480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524800"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 w:rsidR="00524800">
        <w:rPr>
          <w:sz w:val="24"/>
          <w:szCs w:val="24"/>
        </w:rPr>
        <w:t>й</w:t>
      </w:r>
      <w:r w:rsidRPr="008E662B">
        <w:rPr>
          <w:sz w:val="24"/>
          <w:szCs w:val="24"/>
        </w:rPr>
        <w:t xml:space="preserve"> после образования буд</w:t>
      </w:r>
      <w:r w:rsidR="00524800"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14:paraId="52E113E2" w14:textId="77777777"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14:paraId="52E113E3" w14:textId="77777777"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4"/>
        <w:gridCol w:w="1844"/>
        <w:gridCol w:w="3122"/>
        <w:gridCol w:w="1558"/>
        <w:gridCol w:w="2267"/>
      </w:tblGrid>
      <w:tr w:rsidR="008E662B" w:rsidRPr="008E662B" w14:paraId="52E113F2" w14:textId="77777777" w:rsidTr="004F65B2">
        <w:trPr>
          <w:tblHeader/>
        </w:trPr>
        <w:tc>
          <w:tcPr>
            <w:tcW w:w="633" w:type="pct"/>
          </w:tcPr>
          <w:p w14:paraId="52E113E4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14:paraId="52E113E5" w14:textId="77777777" w:rsidR="00446429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 xml:space="preserve">мельного </w:t>
            </w:r>
          </w:p>
          <w:p w14:paraId="52E113E6" w14:textId="77777777" w:rsidR="008E662B" w:rsidRPr="008E662B" w:rsidRDefault="008E662B" w:rsidP="0044642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 на черт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же</w:t>
            </w:r>
          </w:p>
        </w:tc>
        <w:tc>
          <w:tcPr>
            <w:tcW w:w="916" w:type="pct"/>
          </w:tcPr>
          <w:p w14:paraId="52E113E7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14:paraId="52E113E8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14:paraId="52E113E9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51" w:type="pct"/>
          </w:tcPr>
          <w:p w14:paraId="52E113EA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14:paraId="52E113EB" w14:textId="77777777" w:rsidR="00446429" w:rsidRDefault="008E662B" w:rsidP="0044642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образуем</w:t>
            </w:r>
            <w:r w:rsidR="004E756E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4E756E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участка в</w:t>
            </w:r>
            <w:r w:rsidR="00446429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соо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 xml:space="preserve">ветствии с проектом </w:t>
            </w:r>
          </w:p>
          <w:p w14:paraId="52E113EC" w14:textId="77777777" w:rsidR="008E662B" w:rsidRPr="008E662B" w:rsidRDefault="008E662B" w:rsidP="0044642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774" w:type="pct"/>
          </w:tcPr>
          <w:p w14:paraId="52E113ED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14:paraId="52E113EE" w14:textId="77777777" w:rsidR="008E662B" w:rsidRPr="008E662B" w:rsidRDefault="008E662B" w:rsidP="004E756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4E756E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4E756E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, га</w:t>
            </w:r>
          </w:p>
        </w:tc>
        <w:tc>
          <w:tcPr>
            <w:tcW w:w="1126" w:type="pct"/>
          </w:tcPr>
          <w:p w14:paraId="52E113EF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14:paraId="52E113F0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14:paraId="52E113F1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14:paraId="52E113F3" w14:textId="77777777"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1846"/>
        <w:gridCol w:w="3122"/>
        <w:gridCol w:w="1558"/>
        <w:gridCol w:w="2267"/>
      </w:tblGrid>
      <w:tr w:rsidR="008E662B" w:rsidRPr="008E662B" w14:paraId="52E113F9" w14:textId="77777777" w:rsidTr="004F65B2">
        <w:tc>
          <w:tcPr>
            <w:tcW w:w="632" w:type="pct"/>
          </w:tcPr>
          <w:p w14:paraId="52E113F4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17" w:type="pct"/>
          </w:tcPr>
          <w:p w14:paraId="52E113F5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51" w:type="pct"/>
          </w:tcPr>
          <w:p w14:paraId="52E113F6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74" w:type="pct"/>
          </w:tcPr>
          <w:p w14:paraId="52E113F7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26" w:type="pct"/>
          </w:tcPr>
          <w:p w14:paraId="52E113F8" w14:textId="77777777"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585F05" w:rsidRPr="008E662B" w14:paraId="52E113FF" w14:textId="77777777" w:rsidTr="004F65B2">
        <w:tc>
          <w:tcPr>
            <w:tcW w:w="632" w:type="pct"/>
          </w:tcPr>
          <w:p w14:paraId="52E113FA" w14:textId="77777777"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917" w:type="pct"/>
            <w:tcBorders>
              <w:bottom w:val="single" w:sz="4" w:space="0" w:color="000000"/>
            </w:tcBorders>
          </w:tcPr>
          <w:p w14:paraId="52E113FB" w14:textId="77777777"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</w:t>
            </w:r>
            <w:r w:rsidR="00111154">
              <w:rPr>
                <w:sz w:val="24"/>
              </w:rPr>
              <w:t>062</w:t>
            </w:r>
            <w:r w:rsidR="000D3301">
              <w:rPr>
                <w:sz w:val="24"/>
              </w:rPr>
              <w:t>6</w:t>
            </w:r>
            <w:r w:rsidR="00111154">
              <w:rPr>
                <w:sz w:val="24"/>
              </w:rPr>
              <w:t>50</w:t>
            </w:r>
          </w:p>
        </w:tc>
        <w:tc>
          <w:tcPr>
            <w:tcW w:w="1551" w:type="pct"/>
          </w:tcPr>
          <w:p w14:paraId="52E113FC" w14:textId="77777777" w:rsidR="00585F05" w:rsidRPr="007245AE" w:rsidRDefault="00FC3877" w:rsidP="008B5789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sz w:val="24"/>
              </w:rPr>
              <w:t>Общее пользование терр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тории</w:t>
            </w:r>
          </w:p>
        </w:tc>
        <w:tc>
          <w:tcPr>
            <w:tcW w:w="774" w:type="pct"/>
          </w:tcPr>
          <w:p w14:paraId="52E113FD" w14:textId="77777777" w:rsidR="00585F05" w:rsidRPr="007245AE" w:rsidRDefault="00111154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0,5869</w:t>
            </w:r>
          </w:p>
        </w:tc>
        <w:tc>
          <w:tcPr>
            <w:tcW w:w="1126" w:type="pct"/>
            <w:vAlign w:val="center"/>
          </w:tcPr>
          <w:p w14:paraId="52E113FE" w14:textId="77777777" w:rsidR="00585F05" w:rsidRPr="007245AE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</w:t>
            </w:r>
            <w:r w:rsidRPr="007245AE">
              <w:rPr>
                <w:rFonts w:eastAsia="Calibri"/>
                <w:sz w:val="24"/>
              </w:rPr>
              <w:t>е</w:t>
            </w:r>
            <w:r w:rsidRPr="007245AE">
              <w:rPr>
                <w:rFonts w:eastAsia="Calibri"/>
                <w:sz w:val="24"/>
              </w:rPr>
              <w:t>рация, Новосиби</w:t>
            </w:r>
            <w:r w:rsidRPr="007245AE">
              <w:rPr>
                <w:rFonts w:eastAsia="Calibri"/>
                <w:sz w:val="24"/>
              </w:rPr>
              <w:t>р</w:t>
            </w:r>
            <w:r w:rsidRPr="007245AE">
              <w:rPr>
                <w:rFonts w:eastAsia="Calibri"/>
                <w:sz w:val="24"/>
              </w:rPr>
              <w:t xml:space="preserve">ская область, город Новосибирск, </w:t>
            </w:r>
            <w:r w:rsidR="00111154">
              <w:rPr>
                <w:rFonts w:eastAsia="Calibri"/>
                <w:sz w:val="24"/>
              </w:rPr>
              <w:t>То</w:t>
            </w:r>
            <w:r w:rsidR="00111154">
              <w:rPr>
                <w:rFonts w:eastAsia="Calibri"/>
                <w:sz w:val="24"/>
              </w:rPr>
              <w:t>л</w:t>
            </w:r>
            <w:r w:rsidR="00111154">
              <w:rPr>
                <w:rFonts w:eastAsia="Calibri"/>
                <w:sz w:val="24"/>
              </w:rPr>
              <w:t>мачевское шо</w:t>
            </w:r>
            <w:r w:rsidR="00111154">
              <w:rPr>
                <w:rFonts w:eastAsia="Calibri"/>
                <w:sz w:val="24"/>
              </w:rPr>
              <w:t>с</w:t>
            </w:r>
            <w:r w:rsidR="00111154">
              <w:rPr>
                <w:rFonts w:eastAsia="Calibri"/>
                <w:sz w:val="24"/>
              </w:rPr>
              <w:t>се</w:t>
            </w:r>
            <w:r w:rsidRPr="007245AE">
              <w:rPr>
                <w:rFonts w:eastAsia="Calibri"/>
                <w:sz w:val="24"/>
              </w:rPr>
              <w:t>, (</w:t>
            </w:r>
            <w:r w:rsidR="00111154">
              <w:rPr>
                <w:rFonts w:eastAsia="Calibri"/>
                <w:sz w:val="24"/>
              </w:rPr>
              <w:t>6</w:t>
            </w:r>
            <w:r w:rsidRPr="007245AE">
              <w:rPr>
                <w:rFonts w:eastAsia="Calibri"/>
                <w:sz w:val="24"/>
              </w:rPr>
              <w:t>3)</w:t>
            </w:r>
          </w:p>
        </w:tc>
      </w:tr>
      <w:tr w:rsidR="00930BAB" w:rsidRPr="008E662B" w14:paraId="52E11405" w14:textId="77777777" w:rsidTr="004F65B2">
        <w:tc>
          <w:tcPr>
            <w:tcW w:w="632" w:type="pct"/>
            <w:tcBorders>
              <w:right w:val="nil"/>
            </w:tcBorders>
          </w:tcPr>
          <w:p w14:paraId="52E11400" w14:textId="77777777" w:rsidR="00930BAB" w:rsidRPr="008E662B" w:rsidRDefault="00930BAB" w:rsidP="0003426C">
            <w:pPr>
              <w:pStyle w:val="a9"/>
              <w:ind w:firstLine="1168"/>
              <w:jc w:val="left"/>
              <w:rPr>
                <w:sz w:val="24"/>
                <w:szCs w:val="24"/>
              </w:rPr>
            </w:pPr>
          </w:p>
        </w:tc>
        <w:tc>
          <w:tcPr>
            <w:tcW w:w="917" w:type="pct"/>
            <w:tcBorders>
              <w:left w:val="nil"/>
            </w:tcBorders>
          </w:tcPr>
          <w:p w14:paraId="52E11401" w14:textId="77777777" w:rsidR="00930BAB" w:rsidRPr="008E662B" w:rsidRDefault="00930BAB" w:rsidP="00930BAB">
            <w:pPr>
              <w:pStyle w:val="a9"/>
              <w:ind w:firstLine="0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551" w:type="pct"/>
          </w:tcPr>
          <w:p w14:paraId="52E11402" w14:textId="77777777" w:rsidR="00930BAB" w:rsidRPr="008E662B" w:rsidRDefault="00930BAB" w:rsidP="0003426C">
            <w:pPr>
              <w:pStyle w:val="a9"/>
              <w:ind w:firstLine="1168"/>
              <w:jc w:val="left"/>
              <w:rPr>
                <w:sz w:val="24"/>
                <w:szCs w:val="24"/>
              </w:rPr>
            </w:pPr>
          </w:p>
        </w:tc>
        <w:tc>
          <w:tcPr>
            <w:tcW w:w="774" w:type="pct"/>
          </w:tcPr>
          <w:p w14:paraId="52E11403" w14:textId="77777777" w:rsidR="00930BAB" w:rsidRPr="008E662B" w:rsidRDefault="00930BAB" w:rsidP="0011115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585F05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5869</w:t>
            </w:r>
          </w:p>
        </w:tc>
        <w:tc>
          <w:tcPr>
            <w:tcW w:w="1126" w:type="pct"/>
          </w:tcPr>
          <w:p w14:paraId="52E11404" w14:textId="77777777" w:rsidR="00930BAB" w:rsidRPr="008E662B" w:rsidRDefault="00930BA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14:paraId="52E11406" w14:textId="77777777" w:rsidR="008E662B" w:rsidRPr="008E662B" w:rsidRDefault="008E662B" w:rsidP="008E662B">
      <w:pPr>
        <w:pStyle w:val="a9"/>
        <w:jc w:val="center"/>
        <w:rPr>
          <w:sz w:val="24"/>
          <w:szCs w:val="24"/>
        </w:rPr>
      </w:pPr>
    </w:p>
    <w:p w14:paraId="52E11407" w14:textId="77777777" w:rsidR="008E662B" w:rsidRPr="00446429" w:rsidRDefault="008E662B" w:rsidP="008E662B">
      <w:pPr>
        <w:pStyle w:val="a9"/>
        <w:jc w:val="center"/>
        <w:rPr>
          <w:sz w:val="16"/>
          <w:szCs w:val="16"/>
        </w:rPr>
      </w:pPr>
    </w:p>
    <w:p w14:paraId="52E11408" w14:textId="77777777" w:rsidR="00111154" w:rsidRPr="00446429" w:rsidRDefault="00446429" w:rsidP="00446429">
      <w:pPr>
        <w:pStyle w:val="a9"/>
        <w:ind w:firstLine="0"/>
        <w:jc w:val="center"/>
      </w:pPr>
      <w:r>
        <w:t>____________</w:t>
      </w:r>
    </w:p>
    <w:p w14:paraId="52E11409" w14:textId="77777777" w:rsidR="00111154" w:rsidRDefault="00111154" w:rsidP="00111154">
      <w:pPr>
        <w:pStyle w:val="a9"/>
        <w:jc w:val="center"/>
        <w:rPr>
          <w:sz w:val="24"/>
          <w:szCs w:val="24"/>
        </w:rPr>
      </w:pPr>
    </w:p>
    <w:p w14:paraId="52E1140A" w14:textId="77777777" w:rsidR="00111154" w:rsidRDefault="00111154" w:rsidP="00111154">
      <w:pPr>
        <w:pStyle w:val="a9"/>
        <w:jc w:val="center"/>
        <w:rPr>
          <w:sz w:val="24"/>
          <w:szCs w:val="24"/>
        </w:rPr>
      </w:pPr>
    </w:p>
    <w:p w14:paraId="52E1140B" w14:textId="77777777" w:rsidR="00111154" w:rsidRDefault="00111154" w:rsidP="00111154">
      <w:pPr>
        <w:pStyle w:val="a9"/>
        <w:ind w:firstLine="0"/>
        <w:rPr>
          <w:sz w:val="24"/>
          <w:szCs w:val="24"/>
        </w:rPr>
      </w:pPr>
    </w:p>
    <w:p w14:paraId="52E1140C" w14:textId="77777777" w:rsidR="00111154" w:rsidRDefault="00111154" w:rsidP="00111154">
      <w:pPr>
        <w:pStyle w:val="a9"/>
        <w:ind w:firstLine="0"/>
        <w:rPr>
          <w:sz w:val="24"/>
          <w:szCs w:val="24"/>
        </w:rPr>
      </w:pPr>
    </w:p>
    <w:p w14:paraId="52E1140D" w14:textId="77777777" w:rsidR="00111154" w:rsidRDefault="00111154" w:rsidP="00111154">
      <w:pPr>
        <w:pStyle w:val="a9"/>
        <w:ind w:firstLine="0"/>
        <w:rPr>
          <w:sz w:val="24"/>
          <w:szCs w:val="24"/>
        </w:rPr>
      </w:pPr>
    </w:p>
    <w:p w14:paraId="52E1140E" w14:textId="77777777" w:rsidR="005203AA" w:rsidRDefault="005203AA" w:rsidP="00111154">
      <w:pPr>
        <w:pStyle w:val="a9"/>
        <w:ind w:firstLine="0"/>
        <w:rPr>
          <w:sz w:val="24"/>
          <w:szCs w:val="24"/>
        </w:rPr>
      </w:pPr>
    </w:p>
    <w:p w14:paraId="52E1140F" w14:textId="77777777" w:rsidR="005203AA" w:rsidRDefault="005203AA" w:rsidP="00111154">
      <w:pPr>
        <w:pStyle w:val="a9"/>
        <w:ind w:firstLine="0"/>
        <w:rPr>
          <w:sz w:val="24"/>
          <w:szCs w:val="24"/>
        </w:rPr>
      </w:pPr>
    </w:p>
    <w:p w14:paraId="52E11410" w14:textId="77777777" w:rsidR="005203AA" w:rsidRDefault="005203AA" w:rsidP="00111154">
      <w:pPr>
        <w:pStyle w:val="a9"/>
        <w:ind w:firstLine="0"/>
        <w:rPr>
          <w:sz w:val="24"/>
          <w:szCs w:val="24"/>
        </w:rPr>
      </w:pPr>
    </w:p>
    <w:p w14:paraId="52E11411" w14:textId="77777777" w:rsidR="005203AA" w:rsidRDefault="005203AA" w:rsidP="00111154">
      <w:pPr>
        <w:pStyle w:val="a9"/>
        <w:ind w:firstLine="0"/>
        <w:rPr>
          <w:sz w:val="24"/>
          <w:szCs w:val="24"/>
        </w:rPr>
      </w:pPr>
    </w:p>
    <w:p w14:paraId="52E11412" w14:textId="77777777" w:rsidR="005203AA" w:rsidRDefault="005203AA" w:rsidP="00111154">
      <w:pPr>
        <w:pStyle w:val="a9"/>
        <w:ind w:firstLine="0"/>
        <w:rPr>
          <w:sz w:val="24"/>
          <w:szCs w:val="24"/>
        </w:rPr>
      </w:pPr>
    </w:p>
    <w:sectPr w:rsidR="005203AA" w:rsidSect="002F3168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1141B" w14:textId="77777777" w:rsidR="0064237A" w:rsidRDefault="0064237A" w:rsidP="007B56B1">
      <w:r>
        <w:separator/>
      </w:r>
    </w:p>
    <w:p w14:paraId="52E1141C" w14:textId="77777777" w:rsidR="0064237A" w:rsidRDefault="0064237A"/>
  </w:endnote>
  <w:endnote w:type="continuationSeparator" w:id="0">
    <w:p w14:paraId="52E1141D" w14:textId="77777777" w:rsidR="0064237A" w:rsidRDefault="0064237A" w:rsidP="007B56B1">
      <w:r>
        <w:continuationSeparator/>
      </w:r>
    </w:p>
    <w:p w14:paraId="52E1141E" w14:textId="77777777" w:rsidR="0064237A" w:rsidRDefault="006423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11417" w14:textId="77777777" w:rsidR="0064237A" w:rsidRDefault="0064237A" w:rsidP="007B56B1">
      <w:r>
        <w:separator/>
      </w:r>
    </w:p>
    <w:p w14:paraId="52E11418" w14:textId="77777777" w:rsidR="0064237A" w:rsidRDefault="0064237A"/>
  </w:footnote>
  <w:footnote w:type="continuationSeparator" w:id="0">
    <w:p w14:paraId="52E11419" w14:textId="77777777" w:rsidR="0064237A" w:rsidRDefault="0064237A" w:rsidP="007B56B1">
      <w:r>
        <w:continuationSeparator/>
      </w:r>
    </w:p>
    <w:p w14:paraId="52E1141A" w14:textId="77777777" w:rsidR="0064237A" w:rsidRDefault="0064237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1141F" w14:textId="77777777" w:rsidR="0064237A" w:rsidRDefault="00383297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4237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64237A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14:paraId="52E11420" w14:textId="77777777" w:rsidR="0064237A" w:rsidRDefault="0064237A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11421" w14:textId="77777777" w:rsidR="0064237A" w:rsidRPr="000E35E1" w:rsidRDefault="00383297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4237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4237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11422" w14:textId="77777777" w:rsidR="0064237A" w:rsidRPr="009413F6" w:rsidRDefault="0064237A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14:paraId="52E11423" w14:textId="77777777" w:rsidR="0064237A" w:rsidRDefault="0064237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1182"/>
      <w:docPartObj>
        <w:docPartGallery w:val="Page Numbers (Top of Page)"/>
        <w:docPartUnique/>
      </w:docPartObj>
    </w:sdtPr>
    <w:sdtEndPr/>
    <w:sdtContent>
      <w:p w14:paraId="52E11424" w14:textId="77777777" w:rsidR="0064237A" w:rsidRDefault="008B6214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3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11425" w14:textId="77777777" w:rsidR="0064237A" w:rsidRPr="004722AC" w:rsidRDefault="0064237A" w:rsidP="004722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ttachedTemplate r:id="rId1"/>
  <w:defaultTabStop w:val="720"/>
  <w:autoHyphenation/>
  <w:consecutiveHyphenLimit w:val="1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AC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3301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090C"/>
    <w:rsid w:val="00111154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25E1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060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3297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7A8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D84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429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0E1C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E756E"/>
    <w:rsid w:val="004F1125"/>
    <w:rsid w:val="004F1618"/>
    <w:rsid w:val="004F2244"/>
    <w:rsid w:val="004F2A32"/>
    <w:rsid w:val="004F3280"/>
    <w:rsid w:val="004F5FDB"/>
    <w:rsid w:val="004F65B2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3AA"/>
    <w:rsid w:val="00522690"/>
    <w:rsid w:val="005227A0"/>
    <w:rsid w:val="005230D5"/>
    <w:rsid w:val="00523B77"/>
    <w:rsid w:val="00524800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3159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4522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237A"/>
    <w:rsid w:val="0064300B"/>
    <w:rsid w:val="006450B2"/>
    <w:rsid w:val="0064601B"/>
    <w:rsid w:val="00646F22"/>
    <w:rsid w:val="00647096"/>
    <w:rsid w:val="00647A30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01CC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22E8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0BD4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72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214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4FF1"/>
    <w:rsid w:val="008E5243"/>
    <w:rsid w:val="008E5ABB"/>
    <w:rsid w:val="008E5FF7"/>
    <w:rsid w:val="008E64ED"/>
    <w:rsid w:val="008E6527"/>
    <w:rsid w:val="008E662B"/>
    <w:rsid w:val="008E6E4D"/>
    <w:rsid w:val="008F019F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08EA"/>
    <w:rsid w:val="00930BAB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1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B01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47F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AF779A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E9B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FD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16AD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5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880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B3A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66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5DB1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F4E"/>
    <w:rsid w:val="00FC313E"/>
    <w:rsid w:val="00FC3877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81"/>
    <o:shapelayout v:ext="edit">
      <o:idmap v:ext="edit" data="1"/>
    </o:shapelayout>
  </w:shapeDefaults>
  <w:decimalSymbol w:val=","/>
  <w:listSeparator w:val=";"/>
  <w14:docId w14:val="52E113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B17332E-7CF4-4910-8683-38D30617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53</TotalTime>
  <Pages>5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Веселкина Роза Ириковна</cp:lastModifiedBy>
  <cp:revision>9</cp:revision>
  <cp:lastPrinted>2017-01-11T10:56:00Z</cp:lastPrinted>
  <dcterms:created xsi:type="dcterms:W3CDTF">2016-12-12T11:45:00Z</dcterms:created>
  <dcterms:modified xsi:type="dcterms:W3CDTF">2017-02-13T03:42:00Z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